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292" w:rsidRDefault="00D12292" w:rsidP="00956FA6">
      <w:pPr>
        <w:jc w:val="center"/>
        <w:rPr>
          <w:rFonts w:ascii="黑体" w:eastAsia="黑体" w:hAnsi="黑体"/>
          <w:sz w:val="44"/>
          <w:szCs w:val="44"/>
        </w:rPr>
      </w:pPr>
    </w:p>
    <w:p w:rsidR="00D12292" w:rsidRPr="00F55DF5" w:rsidRDefault="00D12292" w:rsidP="00956FA6">
      <w:pPr>
        <w:jc w:val="center"/>
        <w:rPr>
          <w:rFonts w:ascii="黑体" w:eastAsia="黑体" w:hAnsi="黑体"/>
          <w:sz w:val="44"/>
          <w:szCs w:val="44"/>
        </w:rPr>
      </w:pPr>
      <w:r w:rsidRPr="00F55DF5">
        <w:rPr>
          <w:rFonts w:ascii="黑体" w:eastAsia="黑体" w:hAnsi="黑体" w:hint="eastAsia"/>
          <w:sz w:val="44"/>
          <w:szCs w:val="44"/>
        </w:rPr>
        <w:t>西北农林科技大学辽宁校友会倡议书</w:t>
      </w:r>
    </w:p>
    <w:p w:rsidR="00D12292" w:rsidRPr="00F55DF5" w:rsidRDefault="00D12292" w:rsidP="00956FA6">
      <w:pPr>
        <w:rPr>
          <w:sz w:val="28"/>
          <w:szCs w:val="28"/>
        </w:rPr>
      </w:pPr>
    </w:p>
    <w:p w:rsidR="00D12292" w:rsidRDefault="00D12292" w:rsidP="00956FA6">
      <w:pPr>
        <w:rPr>
          <w:sz w:val="28"/>
          <w:szCs w:val="28"/>
        </w:rPr>
      </w:pPr>
      <w:r>
        <w:rPr>
          <w:rFonts w:hint="eastAsia"/>
          <w:sz w:val="28"/>
          <w:szCs w:val="28"/>
        </w:rPr>
        <w:t>亲爱的校友们：</w:t>
      </w:r>
    </w:p>
    <w:p w:rsidR="00D12292" w:rsidRDefault="00D12292" w:rsidP="00956FA6">
      <w:pPr>
        <w:rPr>
          <w:sz w:val="28"/>
          <w:szCs w:val="28"/>
        </w:rPr>
      </w:pPr>
      <w:r>
        <w:rPr>
          <w:sz w:val="28"/>
          <w:szCs w:val="28"/>
        </w:rPr>
        <w:t xml:space="preserve">    2014</w:t>
      </w:r>
      <w:r>
        <w:rPr>
          <w:rFonts w:hint="eastAsia"/>
          <w:sz w:val="28"/>
          <w:szCs w:val="28"/>
        </w:rPr>
        <w:t>年时值母校八十年华诞，历经八十载不懈耕耘，十五年改革创新，西农人秉承“诚朴勇毅”之校训，从一个纯朴小镇里，西农一步步成长为国家教育部重点大学、国家</w:t>
      </w:r>
      <w:r>
        <w:rPr>
          <w:sz w:val="28"/>
          <w:szCs w:val="28"/>
        </w:rPr>
        <w:t>985</w:t>
      </w:r>
      <w:r>
        <w:rPr>
          <w:rFonts w:hint="eastAsia"/>
          <w:sz w:val="28"/>
          <w:szCs w:val="28"/>
        </w:rPr>
        <w:t>、</w:t>
      </w:r>
      <w:r>
        <w:rPr>
          <w:sz w:val="28"/>
          <w:szCs w:val="28"/>
        </w:rPr>
        <w:t>211</w:t>
      </w:r>
      <w:r>
        <w:rPr>
          <w:rFonts w:hint="eastAsia"/>
          <w:sz w:val="28"/>
          <w:szCs w:val="28"/>
        </w:rPr>
        <w:t>工程大学、</w:t>
      </w:r>
      <w:r>
        <w:rPr>
          <w:sz w:val="28"/>
          <w:szCs w:val="28"/>
        </w:rPr>
        <w:t>2011</w:t>
      </w:r>
      <w:r>
        <w:rPr>
          <w:rFonts w:hint="eastAsia"/>
          <w:sz w:val="28"/>
          <w:szCs w:val="28"/>
        </w:rPr>
        <w:t>协同创新成员，正在向着全面创建产学研结合的世界一流农业大学目标迈进。作为西农的莘莘学子，我们为之激动、幸福、欣喜、自豪！</w:t>
      </w:r>
    </w:p>
    <w:p w:rsidR="00D12292" w:rsidRDefault="00D12292" w:rsidP="00956FA6">
      <w:pPr>
        <w:rPr>
          <w:sz w:val="28"/>
          <w:szCs w:val="28"/>
        </w:rPr>
      </w:pPr>
      <w:r>
        <w:rPr>
          <w:sz w:val="28"/>
          <w:szCs w:val="28"/>
        </w:rPr>
        <w:t xml:space="preserve">    </w:t>
      </w:r>
      <w:r>
        <w:rPr>
          <w:rFonts w:hint="eastAsia"/>
          <w:sz w:val="28"/>
          <w:szCs w:val="28"/>
        </w:rPr>
        <w:t>今天在辽宁的西农人从全省各地、从政治经济文化各个领域汇聚于此，追忆我们曾经生活过的那片土地，感念为我们大家牵手的农科之城，述说着青春往事和身边生活，共同庆祝西农辽宁校友会的成立。校友会是一个多元的生态圈，可以吸纳多种元素，活跃社会氛围。从此，在辽宁的西农人有了属于我们大家共同的港湾，实现了许多人期盼已久的愿望。</w:t>
      </w:r>
    </w:p>
    <w:p w:rsidR="00D12292" w:rsidRDefault="00D12292" w:rsidP="00956FA6">
      <w:pPr>
        <w:rPr>
          <w:sz w:val="28"/>
          <w:szCs w:val="28"/>
        </w:rPr>
      </w:pPr>
      <w:r>
        <w:rPr>
          <w:sz w:val="28"/>
          <w:szCs w:val="28"/>
        </w:rPr>
        <w:t xml:space="preserve">    </w:t>
      </w:r>
      <w:r>
        <w:rPr>
          <w:rFonts w:hint="eastAsia"/>
          <w:sz w:val="28"/>
          <w:szCs w:val="28"/>
        </w:rPr>
        <w:t>母校的谆谆教诲，培养了我们贡献社会的能力，此时此刻面对学校领导和老师，我们大家有一个共同的心声“服务辽宁，增光西农”。我们一定会牢记西农“诚朴勇毅”的校训，发扬西农人求真务实、踏实苦干的品格，用我们的智慧和能力为辽宁老工业基地的振兴和第二次腾飞奉献光与热，让辽宁的同胞们知道，在陕西黄土地上有一所令人神往的世界级一流农业大学，那所大学培养了一批务实求真的人才。</w:t>
      </w:r>
    </w:p>
    <w:p w:rsidR="00D12292" w:rsidRDefault="00D12292" w:rsidP="00956FA6">
      <w:pPr>
        <w:rPr>
          <w:sz w:val="28"/>
          <w:szCs w:val="28"/>
        </w:rPr>
      </w:pPr>
      <w:r>
        <w:rPr>
          <w:sz w:val="28"/>
          <w:szCs w:val="28"/>
        </w:rPr>
        <w:t xml:space="preserve">    </w:t>
      </w:r>
      <w:r>
        <w:rPr>
          <w:rFonts w:hint="eastAsia"/>
          <w:sz w:val="28"/>
          <w:szCs w:val="28"/>
        </w:rPr>
        <w:t>各位校友，让我们携手共进，互帮互助，在学校领导和老师的支持下，秉承“诚朴勇毅”的校训，坚持“服务辽宁，增光西农”的理念，凝神聚气，再接再厉，为辽宁的振兴和繁荣留下我们西农人的汗水，用辽宁西农人的汗水换来西农的长久不衰！感谢母校，我们爱你！</w:t>
      </w:r>
    </w:p>
    <w:p w:rsidR="00D12292" w:rsidRDefault="00D12292" w:rsidP="00956FA6">
      <w:pPr>
        <w:rPr>
          <w:sz w:val="28"/>
          <w:szCs w:val="28"/>
        </w:rPr>
      </w:pPr>
    </w:p>
    <w:p w:rsidR="00D12292" w:rsidRDefault="00D12292" w:rsidP="00956FA6">
      <w:pPr>
        <w:rPr>
          <w:sz w:val="28"/>
          <w:szCs w:val="28"/>
        </w:rPr>
      </w:pPr>
    </w:p>
    <w:p w:rsidR="00D12292" w:rsidRDefault="00D12292" w:rsidP="00956FA6">
      <w:pPr>
        <w:rPr>
          <w:sz w:val="28"/>
          <w:szCs w:val="28"/>
        </w:rPr>
      </w:pPr>
      <w:r>
        <w:rPr>
          <w:sz w:val="28"/>
          <w:szCs w:val="28"/>
        </w:rPr>
        <w:t xml:space="preserve">                           </w:t>
      </w:r>
      <w:r>
        <w:rPr>
          <w:rFonts w:hint="eastAsia"/>
          <w:sz w:val="28"/>
          <w:szCs w:val="28"/>
        </w:rPr>
        <w:t>西北农林科技大学辽宁校友会</w:t>
      </w:r>
    </w:p>
    <w:p w:rsidR="00D12292" w:rsidRPr="00FC66C0" w:rsidRDefault="00D12292" w:rsidP="00956FA6">
      <w:pPr>
        <w:rPr>
          <w:sz w:val="28"/>
          <w:szCs w:val="28"/>
        </w:rPr>
      </w:pPr>
      <w:r>
        <w:rPr>
          <w:sz w:val="28"/>
          <w:szCs w:val="28"/>
        </w:rPr>
        <w:t xml:space="preserve">                               </w:t>
      </w:r>
      <w:smartTag w:uri="urn:schemas-microsoft-com:office:smarttags" w:element="chsdate">
        <w:smartTagPr>
          <w:attr w:name="IsROCDate" w:val="False"/>
          <w:attr w:name="IsLunarDate" w:val="False"/>
          <w:attr w:name="Day" w:val="29"/>
          <w:attr w:name="Month" w:val="11"/>
          <w:attr w:name="Year" w:val="2014"/>
        </w:smartTagPr>
        <w:r>
          <w:rPr>
            <w:sz w:val="28"/>
            <w:szCs w:val="28"/>
          </w:rPr>
          <w:t>2014</w:t>
        </w:r>
        <w:r>
          <w:rPr>
            <w:rFonts w:hint="eastAsia"/>
            <w:sz w:val="28"/>
            <w:szCs w:val="28"/>
          </w:rPr>
          <w:t>年</w:t>
        </w:r>
        <w:r>
          <w:rPr>
            <w:sz w:val="28"/>
            <w:szCs w:val="28"/>
          </w:rPr>
          <w:t>11</w:t>
        </w:r>
        <w:r>
          <w:rPr>
            <w:rFonts w:hint="eastAsia"/>
            <w:sz w:val="28"/>
            <w:szCs w:val="28"/>
          </w:rPr>
          <w:t>月</w:t>
        </w:r>
        <w:r>
          <w:rPr>
            <w:sz w:val="28"/>
            <w:szCs w:val="28"/>
          </w:rPr>
          <w:t>29</w:t>
        </w:r>
        <w:r>
          <w:rPr>
            <w:rFonts w:hint="eastAsia"/>
            <w:sz w:val="28"/>
            <w:szCs w:val="28"/>
          </w:rPr>
          <w:t>日</w:t>
        </w:r>
      </w:smartTag>
    </w:p>
    <w:sectPr w:rsidR="00D12292" w:rsidRPr="00FC66C0" w:rsidSect="001E737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2292" w:rsidRDefault="00D12292" w:rsidP="00F55DF5">
      <w:r>
        <w:separator/>
      </w:r>
    </w:p>
  </w:endnote>
  <w:endnote w:type="continuationSeparator" w:id="1">
    <w:p w:rsidR="00D12292" w:rsidRDefault="00D12292" w:rsidP="00F55D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2292" w:rsidRDefault="00D12292" w:rsidP="00F55DF5">
      <w:r>
        <w:separator/>
      </w:r>
    </w:p>
  </w:footnote>
  <w:footnote w:type="continuationSeparator" w:id="1">
    <w:p w:rsidR="00D12292" w:rsidRDefault="00D12292" w:rsidP="00F55D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6FA6"/>
    <w:rsid w:val="001E737C"/>
    <w:rsid w:val="003B796F"/>
    <w:rsid w:val="00691544"/>
    <w:rsid w:val="00956FA6"/>
    <w:rsid w:val="00B10A31"/>
    <w:rsid w:val="00C279A4"/>
    <w:rsid w:val="00D12292"/>
    <w:rsid w:val="00F55DF5"/>
    <w:rsid w:val="00F77B65"/>
    <w:rsid w:val="00FC66C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37C"/>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55DF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F55DF5"/>
    <w:rPr>
      <w:rFonts w:cs="Times New Roman"/>
      <w:sz w:val="18"/>
      <w:szCs w:val="18"/>
    </w:rPr>
  </w:style>
  <w:style w:type="paragraph" w:styleId="Footer">
    <w:name w:val="footer"/>
    <w:basedOn w:val="Normal"/>
    <w:link w:val="FooterChar"/>
    <w:uiPriority w:val="99"/>
    <w:semiHidden/>
    <w:rsid w:val="00F55DF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F55DF5"/>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2</Pages>
  <Words>110</Words>
  <Characters>631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leonwang</dc:creator>
  <cp:keywords/>
  <dc:description/>
  <cp:lastModifiedBy>张粉婵</cp:lastModifiedBy>
  <cp:revision>4</cp:revision>
  <dcterms:created xsi:type="dcterms:W3CDTF">2014-11-30T03:39:00Z</dcterms:created>
  <dcterms:modified xsi:type="dcterms:W3CDTF">2014-12-01T01:20:00Z</dcterms:modified>
</cp:coreProperties>
</file>